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3234" w:rsidRPr="007A023A" w:rsidRDefault="00183234" w:rsidP="00174E1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A69C3">
        <w:rPr>
          <w:rFonts w:ascii="Times New Roman" w:hAnsi="Times New Roman" w:cs="Times New Roman"/>
          <w:b/>
          <w:bCs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0.5pt;height:758.25pt">
            <v:imagedata r:id="rId7" o:title=""/>
          </v:shape>
        </w:pict>
      </w:r>
      <w:r w:rsidRPr="007A023A">
        <w:rPr>
          <w:rFonts w:ascii="Times New Roman" w:hAnsi="Times New Roman" w:cs="Times New Roman"/>
          <w:b/>
          <w:bCs/>
          <w:sz w:val="28"/>
          <w:szCs w:val="28"/>
        </w:rPr>
        <w:t>1. Общие положения.</w:t>
      </w:r>
    </w:p>
    <w:p w:rsidR="00183234" w:rsidRPr="00A454BF" w:rsidRDefault="00183234" w:rsidP="00A454BF">
      <w:pPr>
        <w:ind w:left="28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1.1. </w:t>
      </w:r>
      <w:r w:rsidRPr="00864F46">
        <w:rPr>
          <w:rFonts w:ascii="Times New Roman" w:hAnsi="Times New Roman" w:cs="Times New Roman"/>
          <w:sz w:val="28"/>
          <w:szCs w:val="28"/>
        </w:rPr>
        <w:t xml:space="preserve">Настоящее Положение о Порядке  проведения самообследования (далее  - </w:t>
      </w:r>
      <w:r>
        <w:rPr>
          <w:rFonts w:ascii="Times New Roman" w:hAnsi="Times New Roman" w:cs="Times New Roman"/>
          <w:sz w:val="28"/>
          <w:szCs w:val="28"/>
        </w:rPr>
        <w:t xml:space="preserve">Положение)  муниципальногобюджетного </w:t>
      </w:r>
      <w:r w:rsidRPr="00864F46">
        <w:rPr>
          <w:rFonts w:ascii="Times New Roman" w:hAnsi="Times New Roman" w:cs="Times New Roman"/>
          <w:sz w:val="28"/>
          <w:szCs w:val="28"/>
        </w:rPr>
        <w:t xml:space="preserve"> дошколь</w:t>
      </w:r>
      <w:r>
        <w:rPr>
          <w:rFonts w:ascii="Times New Roman" w:hAnsi="Times New Roman" w:cs="Times New Roman"/>
          <w:sz w:val="28"/>
          <w:szCs w:val="28"/>
        </w:rPr>
        <w:t xml:space="preserve">ного  образовательного  учреждения </w:t>
      </w:r>
      <w:r w:rsidRPr="00A454BF">
        <w:rPr>
          <w:rFonts w:ascii="Times New Roman" w:hAnsi="Times New Roman" w:cs="Times New Roman"/>
          <w:sz w:val="28"/>
          <w:szCs w:val="28"/>
        </w:rPr>
        <w:t>«Водоватовский детский сад № 10»</w:t>
      </w:r>
    </w:p>
    <w:p w:rsidR="00183234" w:rsidRPr="007A023A" w:rsidRDefault="00183234" w:rsidP="00A454BF">
      <w:pPr>
        <w:pStyle w:val="Heading3"/>
        <w:spacing w:line="276" w:lineRule="auto"/>
        <w:ind w:left="153"/>
        <w:jc w:val="both"/>
        <w:rPr>
          <w:rFonts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864F46">
        <w:rPr>
          <w:rFonts w:ascii="Times New Roman" w:hAnsi="Times New Roman" w:cs="Times New Roman"/>
          <w:b w:val="0"/>
          <w:bCs w:val="0"/>
          <w:sz w:val="28"/>
          <w:szCs w:val="28"/>
        </w:rPr>
        <w:t>(далее –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учреждение</w:t>
      </w:r>
      <w:r w:rsidRPr="00864F46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)  разработано в соответствии с Федеральным Законом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от 29.12.2012 г. № 273 – ФЗ </w:t>
      </w:r>
      <w:r w:rsidRPr="00864F46">
        <w:rPr>
          <w:rFonts w:ascii="Times New Roman" w:hAnsi="Times New Roman" w:cs="Times New Roman"/>
          <w:b w:val="0"/>
          <w:bCs w:val="0"/>
          <w:sz w:val="28"/>
          <w:szCs w:val="28"/>
        </w:rPr>
        <w:t>«Об образовании в Российской Федерации", Приказ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ом </w:t>
      </w:r>
      <w:r w:rsidRPr="00864F46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Министерства образования и науки Российской Федерации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от 14 июня 2013 г. № 462 «Об утверждении Порядка проведения самообследования образовательной организацией», </w:t>
      </w:r>
      <w:r>
        <w:rPr>
          <w:b w:val="0"/>
          <w:bCs w:val="0"/>
          <w:sz w:val="28"/>
          <w:szCs w:val="28"/>
        </w:rPr>
        <w:t>П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риказом </w:t>
      </w:r>
      <w:r w:rsidRPr="00FA3966">
        <w:rPr>
          <w:rFonts w:ascii="Times New Roman" w:hAnsi="Times New Roman" w:cs="Times New Roman"/>
          <w:b w:val="0"/>
          <w:bCs w:val="0"/>
          <w:sz w:val="28"/>
          <w:szCs w:val="28"/>
        </w:rPr>
        <w:t>Минобрнауки России от 10.12.2013г. №1324 «Об утверждении показателей деятельности образова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тельной организации, подлежащей </w:t>
      </w:r>
      <w:r w:rsidRPr="00FA3966">
        <w:rPr>
          <w:rFonts w:ascii="Times New Roman" w:hAnsi="Times New Roman" w:cs="Times New Roman"/>
          <w:b w:val="0"/>
          <w:bCs w:val="0"/>
          <w:sz w:val="28"/>
          <w:szCs w:val="28"/>
        </w:rPr>
        <w:t>самообследованию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» и </w:t>
      </w:r>
      <w:r w:rsidRPr="007A023A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определяет порядок, сроки и форму проведения процедуры самообследования, состав лиц, привлекаемых к его проведению.</w:t>
      </w:r>
    </w:p>
    <w:p w:rsidR="00183234" w:rsidRDefault="00183234" w:rsidP="00A454BF">
      <w:pPr>
        <w:pStyle w:val="ListParagraph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</w:t>
      </w:r>
      <w:r w:rsidRPr="00E81AD4">
        <w:rPr>
          <w:rFonts w:ascii="Times New Roman" w:hAnsi="Times New Roman" w:cs="Times New Roman"/>
          <w:sz w:val="28"/>
          <w:szCs w:val="28"/>
        </w:rPr>
        <w:t>Целями проведения самообследования являются обеспечение доступности и откры</w:t>
      </w:r>
      <w:r>
        <w:rPr>
          <w:rFonts w:ascii="Times New Roman" w:hAnsi="Times New Roman" w:cs="Times New Roman"/>
          <w:sz w:val="28"/>
          <w:szCs w:val="28"/>
        </w:rPr>
        <w:t>тости информации о деятельности учреждения</w:t>
      </w:r>
      <w:r w:rsidRPr="00E81AD4">
        <w:rPr>
          <w:rFonts w:ascii="Times New Roman" w:hAnsi="Times New Roman" w:cs="Times New Roman"/>
          <w:sz w:val="28"/>
          <w:szCs w:val="28"/>
        </w:rPr>
        <w:t>, а также подготовка отчета о результатах самообследования.</w:t>
      </w:r>
    </w:p>
    <w:p w:rsidR="00183234" w:rsidRDefault="00183234" w:rsidP="00A454BF">
      <w:pPr>
        <w:pStyle w:val="ListParagraph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183234" w:rsidRDefault="00183234" w:rsidP="00A454BF">
      <w:pPr>
        <w:pStyle w:val="ListParagraph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 . Изменения и дополнения в настоящее Положение вносятся администрацией учреждения, педагогическим советом и принимаются на его заседании. Срок данного Положения не ограничен. Положение действует до принятия нового.</w:t>
      </w:r>
    </w:p>
    <w:p w:rsidR="00183234" w:rsidRPr="00E81AD4" w:rsidRDefault="00183234" w:rsidP="00DD6321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183234" w:rsidRPr="00A454BF" w:rsidRDefault="00183234" w:rsidP="00A454BF">
      <w:pPr>
        <w:pStyle w:val="ListParagraph"/>
        <w:numPr>
          <w:ilvl w:val="0"/>
          <w:numId w:val="10"/>
        </w:num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454BF">
        <w:rPr>
          <w:rFonts w:ascii="Times New Roman" w:hAnsi="Times New Roman" w:cs="Times New Roman"/>
          <w:b/>
          <w:bCs/>
          <w:sz w:val="28"/>
          <w:szCs w:val="28"/>
        </w:rPr>
        <w:t>Порядок проведения самообследования.</w:t>
      </w:r>
    </w:p>
    <w:p w:rsidR="00183234" w:rsidRPr="00E81AD4" w:rsidRDefault="00183234" w:rsidP="00A454BF">
      <w:pPr>
        <w:pStyle w:val="ListParagraph"/>
        <w:spacing w:after="0"/>
        <w:ind w:left="36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83234" w:rsidRPr="00E5196B" w:rsidRDefault="00183234" w:rsidP="00A454B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</w:t>
      </w:r>
      <w:r w:rsidRPr="00E5196B">
        <w:rPr>
          <w:rFonts w:ascii="Times New Roman" w:hAnsi="Times New Roman" w:cs="Times New Roman"/>
          <w:sz w:val="28"/>
          <w:szCs w:val="28"/>
        </w:rPr>
        <w:t xml:space="preserve">Самообследование проводится в </w:t>
      </w:r>
      <w:r>
        <w:rPr>
          <w:rFonts w:ascii="Times New Roman" w:hAnsi="Times New Roman" w:cs="Times New Roman"/>
          <w:sz w:val="28"/>
          <w:szCs w:val="28"/>
        </w:rPr>
        <w:t xml:space="preserve"> учреждении </w:t>
      </w:r>
      <w:r w:rsidRPr="00E5196B">
        <w:rPr>
          <w:rFonts w:ascii="Times New Roman" w:hAnsi="Times New Roman" w:cs="Times New Roman"/>
          <w:sz w:val="28"/>
          <w:szCs w:val="28"/>
        </w:rPr>
        <w:t xml:space="preserve"> ежегодно и включает в себя следующие этапы:</w:t>
      </w:r>
    </w:p>
    <w:p w:rsidR="00183234" w:rsidRPr="00E81AD4" w:rsidRDefault="00183234" w:rsidP="00A454BF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81AD4">
        <w:rPr>
          <w:rFonts w:ascii="Times New Roman" w:hAnsi="Times New Roman" w:cs="Times New Roman"/>
          <w:sz w:val="28"/>
          <w:szCs w:val="28"/>
        </w:rPr>
        <w:t>планирование и подготовку работ по самообследованию;</w:t>
      </w:r>
    </w:p>
    <w:p w:rsidR="00183234" w:rsidRPr="00E81AD4" w:rsidRDefault="00183234" w:rsidP="00A454BF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81AD4">
        <w:rPr>
          <w:rFonts w:ascii="Times New Roman" w:hAnsi="Times New Roman" w:cs="Times New Roman"/>
          <w:sz w:val="28"/>
          <w:szCs w:val="28"/>
        </w:rPr>
        <w:t>организация и проведение самообследования;</w:t>
      </w:r>
    </w:p>
    <w:p w:rsidR="00183234" w:rsidRPr="00E81AD4" w:rsidRDefault="00183234" w:rsidP="00A454BF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81AD4">
        <w:rPr>
          <w:rFonts w:ascii="Times New Roman" w:hAnsi="Times New Roman" w:cs="Times New Roman"/>
          <w:sz w:val="28"/>
          <w:szCs w:val="28"/>
        </w:rPr>
        <w:t>обобщение полученных результатов и на их основе формирование отчета;</w:t>
      </w:r>
    </w:p>
    <w:p w:rsidR="00183234" w:rsidRPr="00E81AD4" w:rsidRDefault="00183234" w:rsidP="00A454BF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81AD4">
        <w:rPr>
          <w:rFonts w:ascii="Times New Roman" w:hAnsi="Times New Roman" w:cs="Times New Roman"/>
          <w:sz w:val="28"/>
          <w:szCs w:val="28"/>
        </w:rPr>
        <w:t>рас</w:t>
      </w:r>
      <w:r>
        <w:rPr>
          <w:rFonts w:ascii="Times New Roman" w:hAnsi="Times New Roman" w:cs="Times New Roman"/>
          <w:sz w:val="28"/>
          <w:szCs w:val="28"/>
        </w:rPr>
        <w:t>смотрение и принятие отчета на п</w:t>
      </w:r>
      <w:r w:rsidRPr="00E81AD4">
        <w:rPr>
          <w:rFonts w:ascii="Times New Roman" w:hAnsi="Times New Roman" w:cs="Times New Roman"/>
          <w:sz w:val="28"/>
          <w:szCs w:val="28"/>
        </w:rPr>
        <w:t>едагогическом совете.</w:t>
      </w:r>
    </w:p>
    <w:p w:rsidR="00183234" w:rsidRPr="00E81AD4" w:rsidRDefault="00183234" w:rsidP="00A454BF">
      <w:pPr>
        <w:pStyle w:val="ListParagraph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</w:t>
      </w:r>
      <w:r w:rsidRPr="00E81AD4">
        <w:rPr>
          <w:rFonts w:ascii="Times New Roman" w:hAnsi="Times New Roman" w:cs="Times New Roman"/>
          <w:sz w:val="28"/>
          <w:szCs w:val="28"/>
        </w:rPr>
        <w:t xml:space="preserve"> В процессе самообследования проводится оценка:</w:t>
      </w:r>
    </w:p>
    <w:p w:rsidR="00183234" w:rsidRPr="00E81AD4" w:rsidRDefault="00183234" w:rsidP="00A454BF">
      <w:pPr>
        <w:pStyle w:val="ListParagraph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81AD4">
        <w:rPr>
          <w:rFonts w:ascii="Times New Roman" w:hAnsi="Times New Roman" w:cs="Times New Roman"/>
          <w:sz w:val="28"/>
          <w:szCs w:val="28"/>
        </w:rPr>
        <w:t>образовательной деятельности;</w:t>
      </w:r>
    </w:p>
    <w:p w:rsidR="00183234" w:rsidRPr="00E81AD4" w:rsidRDefault="00183234" w:rsidP="00A454BF">
      <w:pPr>
        <w:pStyle w:val="ListParagraph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системы управления учреждения</w:t>
      </w:r>
      <w:r w:rsidRPr="00E81AD4">
        <w:rPr>
          <w:rFonts w:ascii="Times New Roman" w:hAnsi="Times New Roman" w:cs="Times New Roman"/>
          <w:sz w:val="28"/>
          <w:szCs w:val="28"/>
        </w:rPr>
        <w:t>;</w:t>
      </w:r>
    </w:p>
    <w:p w:rsidR="00183234" w:rsidRPr="00E81AD4" w:rsidRDefault="00183234" w:rsidP="00A454BF">
      <w:pPr>
        <w:pStyle w:val="ListParagraph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81AD4">
        <w:rPr>
          <w:rFonts w:ascii="Times New Roman" w:hAnsi="Times New Roman" w:cs="Times New Roman"/>
          <w:sz w:val="28"/>
          <w:szCs w:val="28"/>
        </w:rPr>
        <w:t>содержания и качества подготовки воспитанников;</w:t>
      </w:r>
    </w:p>
    <w:p w:rsidR="00183234" w:rsidRPr="00E81AD4" w:rsidRDefault="00183234" w:rsidP="00A454BF">
      <w:pPr>
        <w:pStyle w:val="ListParagraph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81AD4">
        <w:rPr>
          <w:rFonts w:ascii="Times New Roman" w:hAnsi="Times New Roman" w:cs="Times New Roman"/>
          <w:sz w:val="28"/>
          <w:szCs w:val="28"/>
        </w:rPr>
        <w:t>организации учебного процесса;</w:t>
      </w:r>
    </w:p>
    <w:p w:rsidR="00183234" w:rsidRPr="00E81AD4" w:rsidRDefault="00183234" w:rsidP="00A454BF">
      <w:pPr>
        <w:pStyle w:val="ListParagraph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81AD4">
        <w:rPr>
          <w:rFonts w:ascii="Times New Roman" w:hAnsi="Times New Roman" w:cs="Times New Roman"/>
          <w:sz w:val="28"/>
          <w:szCs w:val="28"/>
        </w:rPr>
        <w:t xml:space="preserve">качества кадрового, учебно-методического, </w:t>
      </w:r>
      <w:r>
        <w:rPr>
          <w:rFonts w:ascii="Times New Roman" w:hAnsi="Times New Roman" w:cs="Times New Roman"/>
          <w:sz w:val="28"/>
          <w:szCs w:val="28"/>
        </w:rPr>
        <w:t xml:space="preserve">  библиотечно- информационного </w:t>
      </w:r>
      <w:r w:rsidRPr="00E81AD4">
        <w:rPr>
          <w:rFonts w:ascii="Times New Roman" w:hAnsi="Times New Roman" w:cs="Times New Roman"/>
          <w:sz w:val="28"/>
          <w:szCs w:val="28"/>
        </w:rPr>
        <w:t xml:space="preserve"> обеспечения, материально-технической базы;</w:t>
      </w:r>
    </w:p>
    <w:p w:rsidR="00183234" w:rsidRPr="00E81AD4" w:rsidRDefault="00183234" w:rsidP="00A454BF">
      <w:pPr>
        <w:pStyle w:val="ListParagraph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81AD4">
        <w:rPr>
          <w:rFonts w:ascii="Times New Roman" w:hAnsi="Times New Roman" w:cs="Times New Roman"/>
          <w:sz w:val="28"/>
          <w:szCs w:val="28"/>
        </w:rPr>
        <w:t>функционирования внутренней системы оценки качества образования;</w:t>
      </w:r>
    </w:p>
    <w:p w:rsidR="00183234" w:rsidRPr="00A454BF" w:rsidRDefault="00183234" w:rsidP="00A454BF">
      <w:pPr>
        <w:pStyle w:val="ListParagraph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81AD4">
        <w:rPr>
          <w:rFonts w:ascii="Times New Roman" w:hAnsi="Times New Roman" w:cs="Times New Roman"/>
          <w:sz w:val="28"/>
          <w:szCs w:val="28"/>
        </w:rPr>
        <w:t>анализ показателей деятельности, установленных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образования.</w:t>
      </w:r>
    </w:p>
    <w:p w:rsidR="00183234" w:rsidRDefault="00183234" w:rsidP="00A454BF">
      <w:pPr>
        <w:pStyle w:val="ListParagraph"/>
        <w:spacing w:after="0"/>
        <w:ind w:left="360"/>
        <w:rPr>
          <w:rFonts w:ascii="Times New Roman" w:hAnsi="Times New Roman" w:cs="Times New Roman"/>
          <w:b/>
          <w:bCs/>
          <w:sz w:val="28"/>
          <w:szCs w:val="28"/>
        </w:rPr>
      </w:pPr>
    </w:p>
    <w:p w:rsidR="00183234" w:rsidRPr="00A454BF" w:rsidRDefault="00183234" w:rsidP="00A454BF">
      <w:pPr>
        <w:pStyle w:val="ListParagraph"/>
        <w:spacing w:after="0"/>
        <w:ind w:left="360"/>
        <w:rPr>
          <w:rFonts w:ascii="Times New Roman" w:hAnsi="Times New Roman" w:cs="Times New Roman"/>
          <w:b/>
          <w:bCs/>
          <w:sz w:val="28"/>
          <w:szCs w:val="28"/>
        </w:rPr>
      </w:pPr>
    </w:p>
    <w:p w:rsidR="00183234" w:rsidRPr="000F466D" w:rsidRDefault="00183234" w:rsidP="000F466D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3. </w:t>
      </w:r>
      <w:r w:rsidRPr="000F466D">
        <w:rPr>
          <w:rFonts w:ascii="Times New Roman" w:hAnsi="Times New Roman" w:cs="Times New Roman"/>
          <w:b/>
          <w:bCs/>
          <w:sz w:val="28"/>
          <w:szCs w:val="28"/>
        </w:rPr>
        <w:t>Сроки и форма проведения самообследования.</w:t>
      </w:r>
    </w:p>
    <w:p w:rsidR="00183234" w:rsidRPr="00E81AD4" w:rsidRDefault="00183234" w:rsidP="00A454BF">
      <w:pPr>
        <w:pStyle w:val="ListParagraph"/>
        <w:spacing w:after="0"/>
        <w:ind w:left="360"/>
        <w:rPr>
          <w:rFonts w:ascii="Times New Roman" w:hAnsi="Times New Roman" w:cs="Times New Roman"/>
          <w:b/>
          <w:bCs/>
          <w:sz w:val="28"/>
          <w:szCs w:val="28"/>
        </w:rPr>
      </w:pPr>
    </w:p>
    <w:p w:rsidR="00183234" w:rsidRPr="00E81AD4" w:rsidRDefault="00183234" w:rsidP="00A454BF">
      <w:pPr>
        <w:pStyle w:val="ListParagraph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3.1.</w:t>
      </w:r>
      <w:r w:rsidRPr="00E81AD4">
        <w:rPr>
          <w:rFonts w:ascii="Times New Roman" w:hAnsi="Times New Roman" w:cs="Times New Roman"/>
          <w:sz w:val="28"/>
          <w:szCs w:val="28"/>
        </w:rPr>
        <w:t xml:space="preserve"> На этапе планирования и подготовки происходит отбор и систематизация аналитического и диагностического материала, обучение и консультирование персонала (сентябрь, май), изучение показателей деятельности </w:t>
      </w:r>
      <w:r>
        <w:rPr>
          <w:rFonts w:ascii="Times New Roman" w:hAnsi="Times New Roman" w:cs="Times New Roman"/>
          <w:sz w:val="28"/>
          <w:szCs w:val="28"/>
        </w:rPr>
        <w:t>учреждения</w:t>
      </w:r>
      <w:r w:rsidRPr="00E81AD4">
        <w:rPr>
          <w:rFonts w:ascii="Times New Roman" w:hAnsi="Times New Roman" w:cs="Times New Roman"/>
          <w:sz w:val="28"/>
          <w:szCs w:val="28"/>
        </w:rPr>
        <w:t>.</w:t>
      </w:r>
    </w:p>
    <w:p w:rsidR="00183234" w:rsidRPr="00E81AD4" w:rsidRDefault="00183234" w:rsidP="00A454BF">
      <w:pPr>
        <w:pStyle w:val="ListParagraph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81AD4">
        <w:rPr>
          <w:rFonts w:ascii="Times New Roman" w:hAnsi="Times New Roman" w:cs="Times New Roman"/>
          <w:sz w:val="28"/>
          <w:szCs w:val="28"/>
        </w:rPr>
        <w:t>3.2. На этапе организации и проведения самообследования проводится самоанализ образовательной деятельности, содержания и качества подготовки выпускника, образовательного процесса, оценки качества учебно-методического и материально-технического обеспечения, функционирование внутренней системы оценки качества (в течение учебного года).</w:t>
      </w:r>
    </w:p>
    <w:p w:rsidR="00183234" w:rsidRPr="00E81AD4" w:rsidRDefault="00183234" w:rsidP="00A454BF">
      <w:pPr>
        <w:pStyle w:val="ListParagraph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81AD4">
        <w:rPr>
          <w:rFonts w:ascii="Times New Roman" w:hAnsi="Times New Roman" w:cs="Times New Roman"/>
          <w:sz w:val="28"/>
          <w:szCs w:val="28"/>
        </w:rPr>
        <w:t xml:space="preserve">3.3 Обобщение полученных результатов происходит на основе данных, полученных в ходе самоанализа по направлениям деятельности </w:t>
      </w:r>
      <w:r>
        <w:rPr>
          <w:rFonts w:ascii="Times New Roman" w:hAnsi="Times New Roman" w:cs="Times New Roman"/>
          <w:sz w:val="28"/>
          <w:szCs w:val="28"/>
        </w:rPr>
        <w:t>учреждения</w:t>
      </w:r>
      <w:r w:rsidRPr="00E81AD4">
        <w:rPr>
          <w:rFonts w:ascii="Times New Roman" w:hAnsi="Times New Roman" w:cs="Times New Roman"/>
          <w:sz w:val="28"/>
          <w:szCs w:val="28"/>
        </w:rPr>
        <w:t>, кадрового обеспечения, качества реализации основной образовательной программы, экономиче</w:t>
      </w:r>
      <w:r>
        <w:rPr>
          <w:rFonts w:ascii="Times New Roman" w:hAnsi="Times New Roman" w:cs="Times New Roman"/>
          <w:sz w:val="28"/>
          <w:szCs w:val="28"/>
        </w:rPr>
        <w:t>ского анализа инфраструктуры ДОУ</w:t>
      </w:r>
      <w:r w:rsidRPr="00E81AD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83234" w:rsidRDefault="00183234" w:rsidP="00A454BF">
      <w:pPr>
        <w:pStyle w:val="ListParagraph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81AD4">
        <w:rPr>
          <w:rFonts w:ascii="Times New Roman" w:hAnsi="Times New Roman" w:cs="Times New Roman"/>
          <w:sz w:val="28"/>
          <w:szCs w:val="28"/>
        </w:rPr>
        <w:t xml:space="preserve">3.4. На основе полученных </w:t>
      </w:r>
      <w:r>
        <w:rPr>
          <w:rFonts w:ascii="Times New Roman" w:hAnsi="Times New Roman" w:cs="Times New Roman"/>
          <w:sz w:val="28"/>
          <w:szCs w:val="28"/>
        </w:rPr>
        <w:t xml:space="preserve">данных </w:t>
      </w:r>
      <w:r w:rsidRPr="00E81AD4">
        <w:rPr>
          <w:rFonts w:ascii="Times New Roman" w:hAnsi="Times New Roman" w:cs="Times New Roman"/>
          <w:sz w:val="28"/>
          <w:szCs w:val="28"/>
        </w:rPr>
        <w:t xml:space="preserve"> по состоянию на 1 августа текущего года формируется отчет о </w:t>
      </w:r>
      <w:r>
        <w:rPr>
          <w:rFonts w:ascii="Times New Roman" w:hAnsi="Times New Roman" w:cs="Times New Roman"/>
          <w:sz w:val="28"/>
          <w:szCs w:val="28"/>
        </w:rPr>
        <w:t>результатах самообследования</w:t>
      </w:r>
      <w:r w:rsidRPr="00E81AD4">
        <w:rPr>
          <w:rFonts w:ascii="Times New Roman" w:hAnsi="Times New Roman" w:cs="Times New Roman"/>
          <w:sz w:val="28"/>
          <w:szCs w:val="28"/>
        </w:rPr>
        <w:t>, который ра</w:t>
      </w:r>
      <w:r>
        <w:rPr>
          <w:rFonts w:ascii="Times New Roman" w:hAnsi="Times New Roman" w:cs="Times New Roman"/>
          <w:sz w:val="28"/>
          <w:szCs w:val="28"/>
        </w:rPr>
        <w:t>ссматривается и принимается на п</w:t>
      </w:r>
      <w:r w:rsidRPr="00E81AD4">
        <w:rPr>
          <w:rFonts w:ascii="Times New Roman" w:hAnsi="Times New Roman" w:cs="Times New Roman"/>
          <w:sz w:val="28"/>
          <w:szCs w:val="28"/>
        </w:rPr>
        <w:t xml:space="preserve">едагогическом совете, подписывается </w:t>
      </w:r>
      <w:r>
        <w:rPr>
          <w:rFonts w:ascii="Times New Roman" w:hAnsi="Times New Roman" w:cs="Times New Roman"/>
          <w:sz w:val="28"/>
          <w:szCs w:val="28"/>
        </w:rPr>
        <w:t xml:space="preserve">заведующим </w:t>
      </w:r>
      <w:r w:rsidRPr="00E81AD4">
        <w:rPr>
          <w:rFonts w:ascii="Times New Roman" w:hAnsi="Times New Roman" w:cs="Times New Roman"/>
          <w:sz w:val="28"/>
          <w:szCs w:val="28"/>
        </w:rPr>
        <w:t xml:space="preserve"> и заверяется печатью </w:t>
      </w:r>
      <w:r>
        <w:rPr>
          <w:rFonts w:ascii="Times New Roman" w:hAnsi="Times New Roman" w:cs="Times New Roman"/>
          <w:sz w:val="28"/>
          <w:szCs w:val="28"/>
        </w:rPr>
        <w:t>учреждения</w:t>
      </w:r>
      <w:r w:rsidRPr="00E81AD4">
        <w:rPr>
          <w:rFonts w:ascii="Times New Roman" w:hAnsi="Times New Roman" w:cs="Times New Roman"/>
          <w:sz w:val="28"/>
          <w:szCs w:val="28"/>
        </w:rPr>
        <w:t>.</w:t>
      </w:r>
    </w:p>
    <w:p w:rsidR="00183234" w:rsidRPr="00E81AD4" w:rsidRDefault="00183234" w:rsidP="00A454BF">
      <w:pPr>
        <w:pStyle w:val="ListParagraph"/>
        <w:spacing w:after="0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p w:rsidR="00183234" w:rsidRDefault="00183234" w:rsidP="00A454BF">
      <w:pPr>
        <w:pStyle w:val="ListParagraph"/>
        <w:spacing w:after="0"/>
        <w:ind w:left="4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Pr="00E81AD4">
        <w:rPr>
          <w:rFonts w:ascii="Times New Roman" w:hAnsi="Times New Roman" w:cs="Times New Roman"/>
          <w:b/>
          <w:bCs/>
          <w:sz w:val="28"/>
          <w:szCs w:val="28"/>
        </w:rPr>
        <w:t>. Процедура самообследования.</w:t>
      </w:r>
    </w:p>
    <w:p w:rsidR="00183234" w:rsidRPr="00E81AD4" w:rsidRDefault="00183234" w:rsidP="00A454BF">
      <w:pPr>
        <w:pStyle w:val="ListParagraph"/>
        <w:spacing w:after="0"/>
        <w:ind w:left="4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83234" w:rsidRPr="00E81AD4" w:rsidRDefault="00183234" w:rsidP="00A454BF">
      <w:pPr>
        <w:pStyle w:val="ListParagraph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81AD4">
        <w:rPr>
          <w:rFonts w:ascii="Times New Roman" w:hAnsi="Times New Roman" w:cs="Times New Roman"/>
          <w:sz w:val="28"/>
          <w:szCs w:val="28"/>
        </w:rPr>
        <w:t>4.1. Подготовка самообследования:</w:t>
      </w:r>
    </w:p>
    <w:p w:rsidR="00183234" w:rsidRPr="00E81AD4" w:rsidRDefault="00183234" w:rsidP="00A454BF">
      <w:pPr>
        <w:pStyle w:val="ListParagraph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81AD4">
        <w:rPr>
          <w:rFonts w:ascii="Times New Roman" w:hAnsi="Times New Roman" w:cs="Times New Roman"/>
          <w:sz w:val="28"/>
          <w:szCs w:val="28"/>
        </w:rPr>
        <w:t>принятие решения о самообследовании;</w:t>
      </w:r>
    </w:p>
    <w:p w:rsidR="00183234" w:rsidRPr="00E81AD4" w:rsidRDefault="00183234" w:rsidP="00A454BF">
      <w:pPr>
        <w:pStyle w:val="ListParagraph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81AD4">
        <w:rPr>
          <w:rFonts w:ascii="Times New Roman" w:hAnsi="Times New Roman" w:cs="Times New Roman"/>
          <w:sz w:val="28"/>
          <w:szCs w:val="28"/>
        </w:rPr>
        <w:t>определение модели самообследования, выборка критериев и показателей, определение содержания самообследования, методов сбора информации;</w:t>
      </w:r>
    </w:p>
    <w:p w:rsidR="00183234" w:rsidRPr="00E81AD4" w:rsidRDefault="00183234" w:rsidP="00A454BF">
      <w:pPr>
        <w:pStyle w:val="ListParagraph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81AD4">
        <w:rPr>
          <w:rFonts w:ascii="Times New Roman" w:hAnsi="Times New Roman" w:cs="Times New Roman"/>
          <w:sz w:val="28"/>
          <w:szCs w:val="28"/>
        </w:rPr>
        <w:t>техническое обеспечение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183234" w:rsidRPr="00E81AD4" w:rsidRDefault="00183234" w:rsidP="00A454BF">
      <w:pPr>
        <w:pStyle w:val="ListParagraph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81AD4">
        <w:rPr>
          <w:rFonts w:ascii="Times New Roman" w:hAnsi="Times New Roman" w:cs="Times New Roman"/>
          <w:sz w:val="28"/>
          <w:szCs w:val="28"/>
        </w:rPr>
        <w:t>распределение ответственности, постановка задач, создание рабоч</w:t>
      </w:r>
      <w:r>
        <w:rPr>
          <w:rFonts w:ascii="Times New Roman" w:hAnsi="Times New Roman" w:cs="Times New Roman"/>
          <w:sz w:val="28"/>
          <w:szCs w:val="28"/>
        </w:rPr>
        <w:t>ей</w:t>
      </w:r>
      <w:r w:rsidRPr="00E81AD4">
        <w:rPr>
          <w:rFonts w:ascii="Times New Roman" w:hAnsi="Times New Roman" w:cs="Times New Roman"/>
          <w:sz w:val="28"/>
          <w:szCs w:val="28"/>
        </w:rPr>
        <w:t xml:space="preserve"> групп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E81AD4">
        <w:rPr>
          <w:rFonts w:ascii="Times New Roman" w:hAnsi="Times New Roman" w:cs="Times New Roman"/>
          <w:sz w:val="28"/>
          <w:szCs w:val="28"/>
        </w:rPr>
        <w:t>;</w:t>
      </w:r>
    </w:p>
    <w:p w:rsidR="00183234" w:rsidRPr="00E81AD4" w:rsidRDefault="00183234" w:rsidP="00A454BF">
      <w:pPr>
        <w:pStyle w:val="ListParagraph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81AD4">
        <w:rPr>
          <w:rFonts w:ascii="Times New Roman" w:hAnsi="Times New Roman" w:cs="Times New Roman"/>
          <w:sz w:val="28"/>
          <w:szCs w:val="28"/>
        </w:rPr>
        <w:t>проведение обучения, совещаний и т.п.;</w:t>
      </w:r>
    </w:p>
    <w:p w:rsidR="00183234" w:rsidRPr="00E81AD4" w:rsidRDefault="00183234" w:rsidP="00A454BF">
      <w:pPr>
        <w:pStyle w:val="ListParagraph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81AD4">
        <w:rPr>
          <w:rFonts w:ascii="Times New Roman" w:hAnsi="Times New Roman" w:cs="Times New Roman"/>
          <w:sz w:val="28"/>
          <w:szCs w:val="28"/>
        </w:rPr>
        <w:t>подготовка анкет, бланков.</w:t>
      </w:r>
    </w:p>
    <w:p w:rsidR="00183234" w:rsidRPr="00E81AD4" w:rsidRDefault="00183234" w:rsidP="00A454BF">
      <w:pPr>
        <w:pStyle w:val="ListParagraph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81AD4">
        <w:rPr>
          <w:rFonts w:ascii="Times New Roman" w:hAnsi="Times New Roman" w:cs="Times New Roman"/>
          <w:sz w:val="28"/>
          <w:szCs w:val="28"/>
        </w:rPr>
        <w:t xml:space="preserve">4.2.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E81AD4">
        <w:rPr>
          <w:rFonts w:ascii="Times New Roman" w:hAnsi="Times New Roman" w:cs="Times New Roman"/>
          <w:sz w:val="28"/>
          <w:szCs w:val="28"/>
        </w:rPr>
        <w:t>роведение самообследования:</w:t>
      </w:r>
    </w:p>
    <w:p w:rsidR="00183234" w:rsidRPr="00E81AD4" w:rsidRDefault="00183234" w:rsidP="00A454BF">
      <w:pPr>
        <w:pStyle w:val="ListParagraph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81AD4">
        <w:rPr>
          <w:rFonts w:ascii="Times New Roman" w:hAnsi="Times New Roman" w:cs="Times New Roman"/>
          <w:sz w:val="28"/>
          <w:szCs w:val="28"/>
        </w:rPr>
        <w:t>сбор и первичная обработка статистических данных, содержащихся в документах учета и отчетности;</w:t>
      </w:r>
    </w:p>
    <w:p w:rsidR="00183234" w:rsidRPr="00E81AD4" w:rsidRDefault="00183234" w:rsidP="00A454BF">
      <w:pPr>
        <w:pStyle w:val="ListParagraph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81AD4">
        <w:rPr>
          <w:rFonts w:ascii="Times New Roman" w:hAnsi="Times New Roman" w:cs="Times New Roman"/>
          <w:sz w:val="28"/>
          <w:szCs w:val="28"/>
        </w:rPr>
        <w:t>сбор информации с применением тестирования, собеседования, прослушивания и т.п.;</w:t>
      </w:r>
    </w:p>
    <w:p w:rsidR="00183234" w:rsidRPr="00E81AD4" w:rsidRDefault="00183234" w:rsidP="00A454BF">
      <w:pPr>
        <w:pStyle w:val="ListParagraph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81AD4">
        <w:rPr>
          <w:rFonts w:ascii="Times New Roman" w:hAnsi="Times New Roman" w:cs="Times New Roman"/>
          <w:sz w:val="28"/>
          <w:szCs w:val="28"/>
        </w:rPr>
        <w:t>заполнение таблиц;</w:t>
      </w:r>
    </w:p>
    <w:p w:rsidR="00183234" w:rsidRPr="00E81AD4" w:rsidRDefault="00183234" w:rsidP="00A454BF">
      <w:pPr>
        <w:pStyle w:val="ListParagraph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81AD4">
        <w:rPr>
          <w:rFonts w:ascii="Times New Roman" w:hAnsi="Times New Roman" w:cs="Times New Roman"/>
          <w:sz w:val="28"/>
          <w:szCs w:val="28"/>
        </w:rPr>
        <w:t>применение методов анализа и обобщения;</w:t>
      </w:r>
    </w:p>
    <w:p w:rsidR="00183234" w:rsidRPr="00E81AD4" w:rsidRDefault="00183234" w:rsidP="00A454BF">
      <w:pPr>
        <w:pStyle w:val="ListParagraph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81AD4">
        <w:rPr>
          <w:rFonts w:ascii="Times New Roman" w:hAnsi="Times New Roman" w:cs="Times New Roman"/>
          <w:sz w:val="28"/>
          <w:szCs w:val="28"/>
        </w:rPr>
        <w:t>окончательное формирование базы для написания отчета.</w:t>
      </w:r>
    </w:p>
    <w:p w:rsidR="00183234" w:rsidRPr="00E81AD4" w:rsidRDefault="00183234" w:rsidP="00A454BF">
      <w:pPr>
        <w:pStyle w:val="ListParagraph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81AD4">
        <w:rPr>
          <w:rFonts w:ascii="Times New Roman" w:hAnsi="Times New Roman" w:cs="Times New Roman"/>
          <w:sz w:val="28"/>
          <w:szCs w:val="28"/>
        </w:rPr>
        <w:t>4.3.Обработка и использование материалов самообследования:</w:t>
      </w:r>
    </w:p>
    <w:p w:rsidR="00183234" w:rsidRPr="00E81AD4" w:rsidRDefault="00183234" w:rsidP="00A454BF">
      <w:pPr>
        <w:pStyle w:val="ListParagraph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81AD4">
        <w:rPr>
          <w:rFonts w:ascii="Times New Roman" w:hAnsi="Times New Roman" w:cs="Times New Roman"/>
          <w:sz w:val="28"/>
          <w:szCs w:val="28"/>
        </w:rPr>
        <w:t>статистическая обработка данных;</w:t>
      </w:r>
    </w:p>
    <w:p w:rsidR="00183234" w:rsidRPr="00E81AD4" w:rsidRDefault="00183234" w:rsidP="00A454BF">
      <w:pPr>
        <w:pStyle w:val="ListParagraph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81AD4">
        <w:rPr>
          <w:rFonts w:ascii="Times New Roman" w:hAnsi="Times New Roman" w:cs="Times New Roman"/>
          <w:sz w:val="28"/>
          <w:szCs w:val="28"/>
        </w:rPr>
        <w:t>графическое представление части материалов;</w:t>
      </w:r>
    </w:p>
    <w:p w:rsidR="00183234" w:rsidRPr="00E81AD4" w:rsidRDefault="00183234" w:rsidP="00A454BF">
      <w:pPr>
        <w:pStyle w:val="ListParagraph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81AD4">
        <w:rPr>
          <w:rFonts w:ascii="Times New Roman" w:hAnsi="Times New Roman" w:cs="Times New Roman"/>
          <w:sz w:val="28"/>
          <w:szCs w:val="28"/>
        </w:rPr>
        <w:t>качественная интерпретация количественных данных;</w:t>
      </w:r>
    </w:p>
    <w:p w:rsidR="00183234" w:rsidRPr="00E81AD4" w:rsidRDefault="00183234" w:rsidP="00A454BF">
      <w:pPr>
        <w:pStyle w:val="ListParagraph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81AD4">
        <w:rPr>
          <w:rFonts w:ascii="Times New Roman" w:hAnsi="Times New Roman" w:cs="Times New Roman"/>
          <w:sz w:val="28"/>
          <w:szCs w:val="28"/>
        </w:rPr>
        <w:t xml:space="preserve">обсуждение отчета в статусе официального документа на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E81AD4">
        <w:rPr>
          <w:rFonts w:ascii="Times New Roman" w:hAnsi="Times New Roman" w:cs="Times New Roman"/>
          <w:sz w:val="28"/>
          <w:szCs w:val="28"/>
        </w:rPr>
        <w:t xml:space="preserve">едагогическом совете </w:t>
      </w:r>
      <w:r>
        <w:rPr>
          <w:rFonts w:ascii="Times New Roman" w:hAnsi="Times New Roman" w:cs="Times New Roman"/>
          <w:sz w:val="28"/>
          <w:szCs w:val="28"/>
        </w:rPr>
        <w:t>учреждения</w:t>
      </w:r>
      <w:r w:rsidRPr="00E81AD4">
        <w:rPr>
          <w:rFonts w:ascii="Times New Roman" w:hAnsi="Times New Roman" w:cs="Times New Roman"/>
          <w:sz w:val="28"/>
          <w:szCs w:val="28"/>
        </w:rPr>
        <w:t>.</w:t>
      </w:r>
    </w:p>
    <w:p w:rsidR="00183234" w:rsidRDefault="00183234" w:rsidP="00A454BF">
      <w:pPr>
        <w:pStyle w:val="ListParagraph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183234" w:rsidRDefault="00183234" w:rsidP="00A454BF">
      <w:pPr>
        <w:pStyle w:val="ListParagraph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183234" w:rsidRDefault="00183234" w:rsidP="00A454BF">
      <w:pPr>
        <w:pStyle w:val="ListParagraph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183234" w:rsidRDefault="00183234" w:rsidP="00A454BF">
      <w:pPr>
        <w:pStyle w:val="ListParagraph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81AD4">
        <w:rPr>
          <w:rFonts w:ascii="Times New Roman" w:hAnsi="Times New Roman" w:cs="Times New Roman"/>
          <w:sz w:val="28"/>
          <w:szCs w:val="28"/>
        </w:rPr>
        <w:t xml:space="preserve">4.4. Структура отчета </w:t>
      </w:r>
      <w:r>
        <w:rPr>
          <w:rFonts w:ascii="Times New Roman" w:hAnsi="Times New Roman" w:cs="Times New Roman"/>
          <w:sz w:val="28"/>
          <w:szCs w:val="28"/>
        </w:rPr>
        <w:t xml:space="preserve">о результатах </w:t>
      </w:r>
      <w:r w:rsidRPr="00E81AD4">
        <w:rPr>
          <w:rFonts w:ascii="Times New Roman" w:hAnsi="Times New Roman" w:cs="Times New Roman"/>
          <w:sz w:val="28"/>
          <w:szCs w:val="28"/>
        </w:rPr>
        <w:t>самообследовани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E81AD4">
        <w:rPr>
          <w:rFonts w:ascii="Times New Roman" w:hAnsi="Times New Roman" w:cs="Times New Roman"/>
          <w:sz w:val="28"/>
          <w:szCs w:val="28"/>
        </w:rPr>
        <w:t>:</w:t>
      </w:r>
    </w:p>
    <w:p w:rsidR="00183234" w:rsidRDefault="00183234" w:rsidP="00A454BF">
      <w:pPr>
        <w:pStyle w:val="ListParagraph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183234" w:rsidRPr="00DD6321" w:rsidRDefault="00183234" w:rsidP="00A454BF">
      <w:pPr>
        <w:pStyle w:val="ListParagraph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DD6321">
        <w:rPr>
          <w:rFonts w:ascii="Times New Roman" w:hAnsi="Times New Roman" w:cs="Times New Roman"/>
          <w:b/>
          <w:bCs/>
          <w:i/>
          <w:iCs/>
          <w:sz w:val="28"/>
          <w:szCs w:val="28"/>
        </w:rPr>
        <w:t>Аналитическая часть.</w:t>
      </w:r>
    </w:p>
    <w:p w:rsidR="00183234" w:rsidRPr="00E81AD4" w:rsidRDefault="00183234" w:rsidP="00A454BF">
      <w:pPr>
        <w:pStyle w:val="ListParagraph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81AD4">
        <w:rPr>
          <w:rFonts w:ascii="Times New Roman" w:hAnsi="Times New Roman" w:cs="Times New Roman"/>
          <w:sz w:val="28"/>
          <w:szCs w:val="28"/>
        </w:rPr>
        <w:t>Общие сведения о</w:t>
      </w:r>
      <w:r>
        <w:rPr>
          <w:rFonts w:ascii="Times New Roman" w:hAnsi="Times New Roman" w:cs="Times New Roman"/>
          <w:sz w:val="28"/>
          <w:szCs w:val="28"/>
        </w:rPr>
        <w:t>б учреждении</w:t>
      </w:r>
      <w:r w:rsidRPr="00E81AD4">
        <w:rPr>
          <w:rFonts w:ascii="Times New Roman" w:hAnsi="Times New Roman" w:cs="Times New Roman"/>
          <w:sz w:val="28"/>
          <w:szCs w:val="28"/>
        </w:rPr>
        <w:t>.</w:t>
      </w:r>
    </w:p>
    <w:p w:rsidR="00183234" w:rsidRPr="00E81AD4" w:rsidRDefault="00183234" w:rsidP="00A454BF">
      <w:pPr>
        <w:pStyle w:val="ListParagraph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81AD4">
        <w:rPr>
          <w:rFonts w:ascii="Times New Roman" w:hAnsi="Times New Roman" w:cs="Times New Roman"/>
          <w:sz w:val="28"/>
          <w:szCs w:val="28"/>
        </w:rPr>
        <w:t xml:space="preserve">Система управления </w:t>
      </w:r>
      <w:r>
        <w:rPr>
          <w:rFonts w:ascii="Times New Roman" w:hAnsi="Times New Roman" w:cs="Times New Roman"/>
          <w:sz w:val="28"/>
          <w:szCs w:val="28"/>
        </w:rPr>
        <w:t>ДОУ</w:t>
      </w:r>
      <w:r w:rsidRPr="00E81AD4">
        <w:rPr>
          <w:rFonts w:ascii="Times New Roman" w:hAnsi="Times New Roman" w:cs="Times New Roman"/>
          <w:sz w:val="28"/>
          <w:szCs w:val="28"/>
        </w:rPr>
        <w:t>.</w:t>
      </w:r>
    </w:p>
    <w:p w:rsidR="00183234" w:rsidRPr="00E81AD4" w:rsidRDefault="00183234" w:rsidP="00A454BF">
      <w:pPr>
        <w:pStyle w:val="ListParagraph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81AD4">
        <w:rPr>
          <w:rFonts w:ascii="Times New Roman" w:hAnsi="Times New Roman" w:cs="Times New Roman"/>
          <w:sz w:val="28"/>
          <w:szCs w:val="28"/>
        </w:rPr>
        <w:t>Организация учебного процесса: содержание и результаты образовательной деятельности.</w:t>
      </w:r>
    </w:p>
    <w:p w:rsidR="00183234" w:rsidRPr="00E81AD4" w:rsidRDefault="00183234" w:rsidP="00A454BF">
      <w:pPr>
        <w:pStyle w:val="ListParagraph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81AD4">
        <w:rPr>
          <w:rFonts w:ascii="Times New Roman" w:hAnsi="Times New Roman" w:cs="Times New Roman"/>
          <w:sz w:val="28"/>
          <w:szCs w:val="28"/>
        </w:rPr>
        <w:t>Качество кадрового обеспечения.</w:t>
      </w:r>
    </w:p>
    <w:p w:rsidR="00183234" w:rsidRPr="00E81AD4" w:rsidRDefault="00183234" w:rsidP="00A454BF">
      <w:pPr>
        <w:pStyle w:val="ListParagraph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81AD4">
        <w:rPr>
          <w:rFonts w:ascii="Times New Roman" w:hAnsi="Times New Roman" w:cs="Times New Roman"/>
          <w:sz w:val="28"/>
          <w:szCs w:val="28"/>
        </w:rPr>
        <w:t>Качество учебно-методического, библиотечно-информационного обеспечения.</w:t>
      </w:r>
    </w:p>
    <w:p w:rsidR="00183234" w:rsidRPr="00E81AD4" w:rsidRDefault="00183234" w:rsidP="00A454BF">
      <w:pPr>
        <w:pStyle w:val="ListParagraph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81AD4">
        <w:rPr>
          <w:rFonts w:ascii="Times New Roman" w:hAnsi="Times New Roman" w:cs="Times New Roman"/>
          <w:sz w:val="28"/>
          <w:szCs w:val="28"/>
        </w:rPr>
        <w:t>Качество материально-технической базы.</w:t>
      </w:r>
    </w:p>
    <w:p w:rsidR="00183234" w:rsidRDefault="00183234" w:rsidP="00A454BF">
      <w:pPr>
        <w:pStyle w:val="ListParagraph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81AD4">
        <w:rPr>
          <w:rFonts w:ascii="Times New Roman" w:hAnsi="Times New Roman" w:cs="Times New Roman"/>
          <w:sz w:val="28"/>
          <w:szCs w:val="28"/>
        </w:rPr>
        <w:t>Функционирование внутренней системы оценки качества образования.</w:t>
      </w:r>
    </w:p>
    <w:p w:rsidR="00183234" w:rsidRPr="00DD6321" w:rsidRDefault="00183234" w:rsidP="00A454BF">
      <w:pPr>
        <w:pStyle w:val="ListParagraph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DD6321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Результаты анализа показателей деятельности 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учреждения</w:t>
      </w:r>
      <w:r w:rsidRPr="00DD6321">
        <w:rPr>
          <w:rFonts w:ascii="Times New Roman" w:hAnsi="Times New Roman" w:cs="Times New Roman"/>
          <w:i/>
          <w:iCs/>
          <w:sz w:val="28"/>
          <w:szCs w:val="28"/>
        </w:rPr>
        <w:t>, подлежащей самообследованию.</w:t>
      </w:r>
    </w:p>
    <w:p w:rsidR="00183234" w:rsidRDefault="00183234" w:rsidP="00A454BF">
      <w:pPr>
        <w:pStyle w:val="ListParagraph"/>
        <w:spacing w:after="0"/>
        <w:ind w:left="4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83234" w:rsidRPr="00A454BF" w:rsidRDefault="00183234" w:rsidP="00A454BF">
      <w:pPr>
        <w:pStyle w:val="ListParagraph"/>
        <w:numPr>
          <w:ilvl w:val="0"/>
          <w:numId w:val="9"/>
        </w:num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454BF">
        <w:rPr>
          <w:rFonts w:ascii="Times New Roman" w:hAnsi="Times New Roman" w:cs="Times New Roman"/>
          <w:b/>
          <w:bCs/>
          <w:sz w:val="28"/>
          <w:szCs w:val="28"/>
        </w:rPr>
        <w:t>Состав лиц, привлекаемых для проведения самообследования.</w:t>
      </w:r>
    </w:p>
    <w:p w:rsidR="00183234" w:rsidRPr="00E81AD4" w:rsidRDefault="00183234" w:rsidP="00A454BF">
      <w:pPr>
        <w:pStyle w:val="ListParagraph"/>
        <w:spacing w:after="0"/>
        <w:ind w:left="36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83234" w:rsidRDefault="00183234" w:rsidP="00A454BF">
      <w:pPr>
        <w:pStyle w:val="ListParagraph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81AD4">
        <w:rPr>
          <w:rFonts w:ascii="Times New Roman" w:hAnsi="Times New Roman" w:cs="Times New Roman"/>
          <w:sz w:val="28"/>
          <w:szCs w:val="28"/>
        </w:rPr>
        <w:t>5.1. Для проведения самообсл</w:t>
      </w:r>
      <w:r>
        <w:rPr>
          <w:rFonts w:ascii="Times New Roman" w:hAnsi="Times New Roman" w:cs="Times New Roman"/>
          <w:sz w:val="28"/>
          <w:szCs w:val="28"/>
        </w:rPr>
        <w:t>едования привлекаются заведующий</w:t>
      </w:r>
      <w:r w:rsidRPr="00E81AD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81AD4">
        <w:rPr>
          <w:rFonts w:ascii="Times New Roman" w:hAnsi="Times New Roman" w:cs="Times New Roman"/>
          <w:sz w:val="28"/>
          <w:szCs w:val="28"/>
        </w:rPr>
        <w:t>педагогические работники, бухгалтер, родители воспитанников.</w:t>
      </w:r>
    </w:p>
    <w:p w:rsidR="00183234" w:rsidRPr="00E81AD4" w:rsidRDefault="00183234" w:rsidP="00A454BF">
      <w:pPr>
        <w:pStyle w:val="ListParagraph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5.2. Состав рабочей группы по проведению самообследования и формированию отчета определяется приказом заведующего.</w:t>
      </w:r>
    </w:p>
    <w:p w:rsidR="00183234" w:rsidRDefault="00183234" w:rsidP="00A454BF">
      <w:pPr>
        <w:pStyle w:val="ListParagraph"/>
        <w:spacing w:after="0"/>
        <w:ind w:left="4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83234" w:rsidRDefault="00183234" w:rsidP="00A454BF">
      <w:pPr>
        <w:pStyle w:val="ListParagraph"/>
        <w:numPr>
          <w:ilvl w:val="0"/>
          <w:numId w:val="9"/>
        </w:num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81AD4">
        <w:rPr>
          <w:rFonts w:ascii="Times New Roman" w:hAnsi="Times New Roman" w:cs="Times New Roman"/>
          <w:b/>
          <w:bCs/>
          <w:sz w:val="28"/>
          <w:szCs w:val="28"/>
        </w:rPr>
        <w:t>Обеспечение открытости и доступности информации</w:t>
      </w:r>
    </w:p>
    <w:p w:rsidR="00183234" w:rsidRPr="00E81AD4" w:rsidRDefault="00183234" w:rsidP="00A454BF">
      <w:pPr>
        <w:pStyle w:val="ListParagraph"/>
        <w:numPr>
          <w:ilvl w:val="0"/>
          <w:numId w:val="9"/>
        </w:num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83234" w:rsidRPr="00E81AD4" w:rsidRDefault="00183234" w:rsidP="00A454BF">
      <w:pPr>
        <w:pStyle w:val="ListParagraph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81AD4">
        <w:rPr>
          <w:rFonts w:ascii="Times New Roman" w:hAnsi="Times New Roman" w:cs="Times New Roman"/>
          <w:sz w:val="28"/>
          <w:szCs w:val="28"/>
        </w:rPr>
        <w:t xml:space="preserve">6.1. Отчет о </w:t>
      </w:r>
      <w:r>
        <w:rPr>
          <w:rFonts w:ascii="Times New Roman" w:hAnsi="Times New Roman" w:cs="Times New Roman"/>
          <w:sz w:val="28"/>
          <w:szCs w:val="28"/>
        </w:rPr>
        <w:t xml:space="preserve">результатах </w:t>
      </w:r>
      <w:r w:rsidRPr="00E81AD4">
        <w:rPr>
          <w:rFonts w:ascii="Times New Roman" w:hAnsi="Times New Roman" w:cs="Times New Roman"/>
          <w:sz w:val="28"/>
          <w:szCs w:val="28"/>
        </w:rPr>
        <w:t>самообследовани</w:t>
      </w:r>
      <w:r>
        <w:rPr>
          <w:rFonts w:ascii="Times New Roman" w:hAnsi="Times New Roman" w:cs="Times New Roman"/>
          <w:sz w:val="28"/>
          <w:szCs w:val="28"/>
        </w:rPr>
        <w:t xml:space="preserve">я учреждения </w:t>
      </w:r>
      <w:r w:rsidRPr="00E81AD4">
        <w:rPr>
          <w:rFonts w:ascii="Times New Roman" w:hAnsi="Times New Roman" w:cs="Times New Roman"/>
          <w:sz w:val="28"/>
          <w:szCs w:val="28"/>
        </w:rPr>
        <w:t xml:space="preserve"> размещается в информационно-телекоммуникационых сетях, в том числе на официальном сайте </w:t>
      </w:r>
      <w:r>
        <w:rPr>
          <w:rFonts w:ascii="Times New Roman" w:hAnsi="Times New Roman" w:cs="Times New Roman"/>
          <w:sz w:val="28"/>
          <w:szCs w:val="28"/>
        </w:rPr>
        <w:t>ДОУ</w:t>
      </w:r>
      <w:r w:rsidRPr="00E81AD4">
        <w:rPr>
          <w:rFonts w:ascii="Times New Roman" w:hAnsi="Times New Roman" w:cs="Times New Roman"/>
          <w:sz w:val="28"/>
          <w:szCs w:val="28"/>
        </w:rPr>
        <w:t xml:space="preserve"> в сети «Интернет»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E81AD4">
        <w:rPr>
          <w:rFonts w:ascii="Times New Roman" w:hAnsi="Times New Roman" w:cs="Times New Roman"/>
          <w:sz w:val="28"/>
          <w:szCs w:val="28"/>
        </w:rPr>
        <w:t xml:space="preserve"> и направляется учредителю не позднее 1 сентября текущего года.</w:t>
      </w:r>
    </w:p>
    <w:p w:rsidR="00183234" w:rsidRDefault="00183234" w:rsidP="00A454BF">
      <w:pPr>
        <w:pStyle w:val="ListParagraph"/>
        <w:spacing w:after="0"/>
        <w:ind w:left="420"/>
        <w:jc w:val="both"/>
        <w:rPr>
          <w:rFonts w:ascii="Times New Roman" w:hAnsi="Times New Roman" w:cs="Times New Roman"/>
          <w:sz w:val="28"/>
          <w:szCs w:val="28"/>
        </w:rPr>
      </w:pPr>
    </w:p>
    <w:p w:rsidR="00183234" w:rsidRDefault="00183234" w:rsidP="00A454BF">
      <w:pPr>
        <w:pStyle w:val="ListParagraph"/>
        <w:spacing w:after="0"/>
        <w:ind w:left="420"/>
        <w:jc w:val="both"/>
        <w:rPr>
          <w:rFonts w:ascii="Times New Roman" w:hAnsi="Times New Roman" w:cs="Times New Roman"/>
          <w:sz w:val="28"/>
          <w:szCs w:val="28"/>
        </w:rPr>
      </w:pPr>
    </w:p>
    <w:p w:rsidR="00183234" w:rsidRPr="00E81AD4" w:rsidRDefault="00183234" w:rsidP="00A454BF">
      <w:pPr>
        <w:pStyle w:val="ListParagraph"/>
        <w:spacing w:after="0"/>
        <w:ind w:left="420"/>
        <w:jc w:val="both"/>
        <w:rPr>
          <w:rFonts w:ascii="Times New Roman" w:hAnsi="Times New Roman" w:cs="Times New Roman"/>
          <w:sz w:val="28"/>
          <w:szCs w:val="28"/>
        </w:rPr>
      </w:pPr>
    </w:p>
    <w:sectPr w:rsidR="00183234" w:rsidRPr="00E81AD4" w:rsidSect="007A023A">
      <w:footerReference w:type="default" r:id="rId8"/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83234" w:rsidRDefault="00183234" w:rsidP="001928B7">
      <w:pPr>
        <w:spacing w:after="0" w:line="240" w:lineRule="auto"/>
      </w:pPr>
      <w:r>
        <w:separator/>
      </w:r>
    </w:p>
  </w:endnote>
  <w:endnote w:type="continuationSeparator" w:id="1">
    <w:p w:rsidR="00183234" w:rsidRDefault="00183234" w:rsidP="001928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PTSansRegular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3234" w:rsidRDefault="00183234">
    <w:pPr>
      <w:pStyle w:val="Footer"/>
      <w:jc w:val="right"/>
    </w:pPr>
    <w:fldSimple w:instr=" PAGE   \* MERGEFORMAT ">
      <w:r>
        <w:rPr>
          <w:noProof/>
        </w:rPr>
        <w:t>1</w:t>
      </w:r>
    </w:fldSimple>
  </w:p>
  <w:p w:rsidR="00183234" w:rsidRDefault="00183234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83234" w:rsidRDefault="00183234" w:rsidP="001928B7">
      <w:pPr>
        <w:spacing w:after="0" w:line="240" w:lineRule="auto"/>
      </w:pPr>
      <w:r>
        <w:separator/>
      </w:r>
    </w:p>
  </w:footnote>
  <w:footnote w:type="continuationSeparator" w:id="1">
    <w:p w:rsidR="00183234" w:rsidRDefault="00183234" w:rsidP="001928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E1473"/>
    <w:multiLevelType w:val="hybridMultilevel"/>
    <w:tmpl w:val="1D269E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04B42F11"/>
    <w:multiLevelType w:val="hybridMultilevel"/>
    <w:tmpl w:val="9D92646C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3821B0"/>
    <w:multiLevelType w:val="hybridMultilevel"/>
    <w:tmpl w:val="D9C03E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485D6D91"/>
    <w:multiLevelType w:val="hybridMultilevel"/>
    <w:tmpl w:val="D9C632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nsid w:val="4D475D27"/>
    <w:multiLevelType w:val="hybridMultilevel"/>
    <w:tmpl w:val="FD3CA23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1F407A3"/>
    <w:multiLevelType w:val="hybridMultilevel"/>
    <w:tmpl w:val="98FC6B88"/>
    <w:lvl w:ilvl="0" w:tplc="C35C486C">
      <w:start w:val="1"/>
      <w:numFmt w:val="decimal"/>
      <w:lvlText w:val="%1)"/>
      <w:lvlJc w:val="left"/>
      <w:pPr>
        <w:ind w:left="786" w:hanging="360"/>
      </w:pPr>
      <w:rPr>
        <w:b/>
        <w:bCs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67AF011B"/>
    <w:multiLevelType w:val="multilevel"/>
    <w:tmpl w:val="CC9ADD9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7">
    <w:nsid w:val="6FF14FB9"/>
    <w:multiLevelType w:val="hybridMultilevel"/>
    <w:tmpl w:val="1EA627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>
    <w:nsid w:val="71B87006"/>
    <w:multiLevelType w:val="hybridMultilevel"/>
    <w:tmpl w:val="72D60D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>
    <w:nsid w:val="7FFD6D83"/>
    <w:multiLevelType w:val="hybridMultilevel"/>
    <w:tmpl w:val="426A59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2"/>
  </w:num>
  <w:num w:numId="3">
    <w:abstractNumId w:val="9"/>
  </w:num>
  <w:num w:numId="4">
    <w:abstractNumId w:val="7"/>
  </w:num>
  <w:num w:numId="5">
    <w:abstractNumId w:val="0"/>
  </w:num>
  <w:num w:numId="6">
    <w:abstractNumId w:val="8"/>
  </w:num>
  <w:num w:numId="7">
    <w:abstractNumId w:val="3"/>
  </w:num>
  <w:num w:numId="8">
    <w:abstractNumId w:val="5"/>
  </w:num>
  <w:num w:numId="9">
    <w:abstractNumId w:val="1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96C1C"/>
    <w:rsid w:val="000139A7"/>
    <w:rsid w:val="000315A4"/>
    <w:rsid w:val="0003337A"/>
    <w:rsid w:val="00092DD6"/>
    <w:rsid w:val="000D5BEA"/>
    <w:rsid w:val="000F27BF"/>
    <w:rsid w:val="000F466D"/>
    <w:rsid w:val="00122C1F"/>
    <w:rsid w:val="0015182C"/>
    <w:rsid w:val="001553D1"/>
    <w:rsid w:val="001648D5"/>
    <w:rsid w:val="00174E13"/>
    <w:rsid w:val="00183234"/>
    <w:rsid w:val="001928B7"/>
    <w:rsid w:val="001A206A"/>
    <w:rsid w:val="001A290F"/>
    <w:rsid w:val="001D6435"/>
    <w:rsid w:val="0023043E"/>
    <w:rsid w:val="002326A9"/>
    <w:rsid w:val="00250136"/>
    <w:rsid w:val="002504EA"/>
    <w:rsid w:val="00252A31"/>
    <w:rsid w:val="002E1081"/>
    <w:rsid w:val="002F2EC5"/>
    <w:rsid w:val="003D49CD"/>
    <w:rsid w:val="004948E5"/>
    <w:rsid w:val="004A613C"/>
    <w:rsid w:val="004B53FA"/>
    <w:rsid w:val="005018D5"/>
    <w:rsid w:val="00507B69"/>
    <w:rsid w:val="005B2B2D"/>
    <w:rsid w:val="005E3D66"/>
    <w:rsid w:val="005F666D"/>
    <w:rsid w:val="00603DD3"/>
    <w:rsid w:val="00615666"/>
    <w:rsid w:val="00626364"/>
    <w:rsid w:val="00683471"/>
    <w:rsid w:val="006F06DB"/>
    <w:rsid w:val="007854ED"/>
    <w:rsid w:val="0078624B"/>
    <w:rsid w:val="007A023A"/>
    <w:rsid w:val="007A69C3"/>
    <w:rsid w:val="007D0EBF"/>
    <w:rsid w:val="00805800"/>
    <w:rsid w:val="00812BFD"/>
    <w:rsid w:val="00824A50"/>
    <w:rsid w:val="00825630"/>
    <w:rsid w:val="0085347D"/>
    <w:rsid w:val="00864F46"/>
    <w:rsid w:val="008838E4"/>
    <w:rsid w:val="00897F03"/>
    <w:rsid w:val="008E0F6E"/>
    <w:rsid w:val="00902C79"/>
    <w:rsid w:val="009050C2"/>
    <w:rsid w:val="00934E9E"/>
    <w:rsid w:val="00940A7E"/>
    <w:rsid w:val="009441AF"/>
    <w:rsid w:val="00946D95"/>
    <w:rsid w:val="00956215"/>
    <w:rsid w:val="009716B2"/>
    <w:rsid w:val="009C7F3C"/>
    <w:rsid w:val="009F64D7"/>
    <w:rsid w:val="00A06535"/>
    <w:rsid w:val="00A22076"/>
    <w:rsid w:val="00A24FC1"/>
    <w:rsid w:val="00A37A71"/>
    <w:rsid w:val="00A42666"/>
    <w:rsid w:val="00A454BF"/>
    <w:rsid w:val="00A50A43"/>
    <w:rsid w:val="00A542D0"/>
    <w:rsid w:val="00A71136"/>
    <w:rsid w:val="00A7159C"/>
    <w:rsid w:val="00A954DF"/>
    <w:rsid w:val="00AA2299"/>
    <w:rsid w:val="00AB1474"/>
    <w:rsid w:val="00AB3F19"/>
    <w:rsid w:val="00AF0475"/>
    <w:rsid w:val="00B05896"/>
    <w:rsid w:val="00B2618D"/>
    <w:rsid w:val="00B56391"/>
    <w:rsid w:val="00B5652D"/>
    <w:rsid w:val="00B64D2B"/>
    <w:rsid w:val="00B71BFF"/>
    <w:rsid w:val="00B960D3"/>
    <w:rsid w:val="00B975D5"/>
    <w:rsid w:val="00BA2312"/>
    <w:rsid w:val="00BA46F5"/>
    <w:rsid w:val="00BB4891"/>
    <w:rsid w:val="00BE0BE6"/>
    <w:rsid w:val="00BE2B0D"/>
    <w:rsid w:val="00C12F95"/>
    <w:rsid w:val="00C25846"/>
    <w:rsid w:val="00C548EE"/>
    <w:rsid w:val="00C90320"/>
    <w:rsid w:val="00C96C1C"/>
    <w:rsid w:val="00CC740B"/>
    <w:rsid w:val="00CD244A"/>
    <w:rsid w:val="00CE5586"/>
    <w:rsid w:val="00D447C2"/>
    <w:rsid w:val="00D5038E"/>
    <w:rsid w:val="00D5208B"/>
    <w:rsid w:val="00D6147D"/>
    <w:rsid w:val="00D92CBA"/>
    <w:rsid w:val="00DD2B68"/>
    <w:rsid w:val="00DD6321"/>
    <w:rsid w:val="00DF0AC7"/>
    <w:rsid w:val="00E0177E"/>
    <w:rsid w:val="00E5196B"/>
    <w:rsid w:val="00E81AD4"/>
    <w:rsid w:val="00E92831"/>
    <w:rsid w:val="00EF06D0"/>
    <w:rsid w:val="00EF0AC5"/>
    <w:rsid w:val="00F24A76"/>
    <w:rsid w:val="00F93BD2"/>
    <w:rsid w:val="00FA3966"/>
    <w:rsid w:val="00FA4F5C"/>
    <w:rsid w:val="00FA5F10"/>
    <w:rsid w:val="00FD08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26A9"/>
    <w:pPr>
      <w:spacing w:after="200" w:line="276" w:lineRule="auto"/>
    </w:pPr>
    <w:rPr>
      <w:rFonts w:cs="Calibri"/>
      <w:lang w:eastAsia="en-US"/>
    </w:rPr>
  </w:style>
  <w:style w:type="paragraph" w:styleId="Heading3">
    <w:name w:val="heading 3"/>
    <w:basedOn w:val="Normal"/>
    <w:link w:val="Heading3Char"/>
    <w:uiPriority w:val="99"/>
    <w:qFormat/>
    <w:rsid w:val="007A023A"/>
    <w:pPr>
      <w:spacing w:before="100" w:beforeAutospacing="1" w:after="100" w:afterAutospacing="1" w:line="240" w:lineRule="auto"/>
      <w:outlineLvl w:val="2"/>
    </w:pPr>
    <w:rPr>
      <w:rFonts w:ascii="PTSansRegular" w:eastAsia="Times New Roman" w:hAnsi="PTSansRegular" w:cs="PTSansRegular"/>
      <w:b/>
      <w:bCs/>
      <w:sz w:val="32"/>
      <w:szCs w:val="32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locked/>
    <w:rsid w:val="007A023A"/>
    <w:rPr>
      <w:rFonts w:ascii="PTSansRegular" w:hAnsi="PTSansRegular" w:cs="PTSansRegular"/>
      <w:b/>
      <w:bCs/>
      <w:sz w:val="32"/>
      <w:szCs w:val="32"/>
      <w:lang w:eastAsia="ru-RU"/>
    </w:rPr>
  </w:style>
  <w:style w:type="paragraph" w:styleId="ListParagraph">
    <w:name w:val="List Paragraph"/>
    <w:basedOn w:val="Normal"/>
    <w:uiPriority w:val="99"/>
    <w:qFormat/>
    <w:rsid w:val="00C96C1C"/>
    <w:pPr>
      <w:ind w:left="720"/>
    </w:pPr>
  </w:style>
  <w:style w:type="paragraph" w:styleId="NoSpacing">
    <w:name w:val="No Spacing"/>
    <w:uiPriority w:val="99"/>
    <w:qFormat/>
    <w:rsid w:val="00DD6321"/>
    <w:rPr>
      <w:rFonts w:cs="Calibri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824A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24A50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D5038E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rsid w:val="001928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1928B7"/>
  </w:style>
  <w:style w:type="paragraph" w:styleId="Footer">
    <w:name w:val="footer"/>
    <w:basedOn w:val="Normal"/>
    <w:link w:val="FooterChar"/>
    <w:uiPriority w:val="99"/>
    <w:rsid w:val="001928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1928B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70</TotalTime>
  <Pages>4</Pages>
  <Words>796</Words>
  <Characters>4539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ПОЛОЖЕНИЕ О ПОРЯДКЕ ПРОВЕДЕНИЯ САМООБСЛЕДОВАНИЯ МДОУ № 37</dc:title>
  <dc:subject/>
  <dc:creator>1</dc:creator>
  <cp:keywords/>
  <dc:description/>
  <cp:lastModifiedBy>komp1</cp:lastModifiedBy>
  <cp:revision>10</cp:revision>
  <cp:lastPrinted>2017-10-30T08:43:00Z</cp:lastPrinted>
  <dcterms:created xsi:type="dcterms:W3CDTF">2016-04-06T10:56:00Z</dcterms:created>
  <dcterms:modified xsi:type="dcterms:W3CDTF">2017-10-30T08:45:00Z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0x0101004DE6642CD986A54D93ADB50226F36C86</vt:lpwstr>
  </property>
</Properties>
</file>